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="-284" w:tblpY="1"/>
        <w:tblOverlap w:val="never"/>
        <w:tblW w:w="52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"/>
        <w:gridCol w:w="2302"/>
        <w:gridCol w:w="294"/>
        <w:gridCol w:w="6940"/>
      </w:tblGrid>
      <w:tr w:rsidR="00261E90" w:rsidRPr="00261E90" w14:paraId="21A53A1E" w14:textId="65027792" w:rsidTr="00325444">
        <w:tc>
          <w:tcPr>
            <w:tcW w:w="1305" w:type="pct"/>
            <w:gridSpan w:val="2"/>
            <w:vAlign w:val="bottom"/>
          </w:tcPr>
          <w:p w14:paraId="6ECE6A24" w14:textId="5FABD2B7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Name</w:t>
            </w:r>
          </w:p>
        </w:tc>
        <w:tc>
          <w:tcPr>
            <w:tcW w:w="150" w:type="pct"/>
          </w:tcPr>
          <w:p w14:paraId="5A104B4F" w14:textId="64F1C5A8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:</w:t>
            </w:r>
          </w:p>
        </w:tc>
        <w:tc>
          <w:tcPr>
            <w:tcW w:w="3545" w:type="pct"/>
          </w:tcPr>
          <w:p w14:paraId="2AB1F787" w14:textId="4E707692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permStart w:id="1668442811" w:edGrp="everyone"/>
            <w:permEnd w:id="1668442811"/>
            <w:r w:rsidRPr="00261E90">
              <w:rPr>
                <w:sz w:val="24"/>
                <w:szCs w:val="24"/>
              </w:rPr>
              <w:t>___________________________________________</w:t>
            </w:r>
          </w:p>
        </w:tc>
      </w:tr>
      <w:tr w:rsidR="00261E90" w:rsidRPr="00261E90" w14:paraId="15CEAC74" w14:textId="0871C792" w:rsidTr="00325444">
        <w:tc>
          <w:tcPr>
            <w:tcW w:w="1305" w:type="pct"/>
            <w:gridSpan w:val="2"/>
            <w:vAlign w:val="bottom"/>
          </w:tcPr>
          <w:p w14:paraId="5AB35FA6" w14:textId="0F0A6D58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Position</w:t>
            </w:r>
          </w:p>
        </w:tc>
        <w:tc>
          <w:tcPr>
            <w:tcW w:w="150" w:type="pct"/>
          </w:tcPr>
          <w:p w14:paraId="4FE4D87F" w14:textId="2A38BDC9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:</w:t>
            </w:r>
          </w:p>
        </w:tc>
        <w:tc>
          <w:tcPr>
            <w:tcW w:w="3545" w:type="pct"/>
          </w:tcPr>
          <w:p w14:paraId="1001D122" w14:textId="4E288EBE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permStart w:id="1264675655" w:edGrp="everyone"/>
            <w:permEnd w:id="1264675655"/>
            <w:r w:rsidRPr="00261E90">
              <w:rPr>
                <w:sz w:val="24"/>
                <w:szCs w:val="24"/>
              </w:rPr>
              <w:t>___________________________________________</w:t>
            </w:r>
          </w:p>
        </w:tc>
      </w:tr>
      <w:tr w:rsidR="00261E90" w:rsidRPr="00261E90" w14:paraId="462FE3D3" w14:textId="30C0B575" w:rsidTr="00325444">
        <w:tc>
          <w:tcPr>
            <w:tcW w:w="1305" w:type="pct"/>
            <w:gridSpan w:val="2"/>
            <w:vAlign w:val="bottom"/>
          </w:tcPr>
          <w:p w14:paraId="34BA9B48" w14:textId="569F5AC8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Department</w:t>
            </w:r>
          </w:p>
        </w:tc>
        <w:tc>
          <w:tcPr>
            <w:tcW w:w="150" w:type="pct"/>
          </w:tcPr>
          <w:p w14:paraId="05AEF061" w14:textId="5DD5963E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:</w:t>
            </w:r>
          </w:p>
        </w:tc>
        <w:tc>
          <w:tcPr>
            <w:tcW w:w="3545" w:type="pct"/>
          </w:tcPr>
          <w:p w14:paraId="6BFE1481" w14:textId="5512EC6F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_</w:t>
            </w:r>
            <w:permStart w:id="30672438" w:edGrp="everyone"/>
            <w:permEnd w:id="30672438"/>
            <w:r w:rsidRPr="00261E90">
              <w:rPr>
                <w:sz w:val="24"/>
                <w:szCs w:val="24"/>
              </w:rPr>
              <w:t>__________________________________________</w:t>
            </w:r>
          </w:p>
        </w:tc>
      </w:tr>
      <w:tr w:rsidR="00261E90" w:rsidRPr="00261E90" w14:paraId="207D56FE" w14:textId="0D659240" w:rsidTr="00325444">
        <w:tc>
          <w:tcPr>
            <w:tcW w:w="1305" w:type="pct"/>
            <w:gridSpan w:val="2"/>
            <w:vAlign w:val="bottom"/>
          </w:tcPr>
          <w:p w14:paraId="3643EDFE" w14:textId="4F01805E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Probation End Date</w:t>
            </w:r>
          </w:p>
        </w:tc>
        <w:tc>
          <w:tcPr>
            <w:tcW w:w="150" w:type="pct"/>
          </w:tcPr>
          <w:p w14:paraId="2A9C8FE1" w14:textId="65F1BAA3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>:</w:t>
            </w:r>
          </w:p>
        </w:tc>
        <w:tc>
          <w:tcPr>
            <w:tcW w:w="3545" w:type="pct"/>
          </w:tcPr>
          <w:p w14:paraId="0CA85E9F" w14:textId="5B9443E8" w:rsidR="00C1338A" w:rsidRPr="00261E90" w:rsidRDefault="00C1338A" w:rsidP="00325444">
            <w:pPr>
              <w:spacing w:before="240"/>
              <w:rPr>
                <w:sz w:val="24"/>
                <w:szCs w:val="24"/>
              </w:rPr>
            </w:pPr>
            <w:permStart w:id="1582260833" w:edGrp="everyone"/>
            <w:permEnd w:id="1582260833"/>
            <w:r w:rsidRPr="00261E90">
              <w:rPr>
                <w:sz w:val="24"/>
                <w:szCs w:val="24"/>
              </w:rPr>
              <w:t>___________________________________________</w:t>
            </w:r>
          </w:p>
        </w:tc>
      </w:tr>
      <w:tr w:rsidR="00261E90" w:rsidRPr="00261E90" w14:paraId="4BA14963" w14:textId="77777777" w:rsidTr="00325444">
        <w:trPr>
          <w:trHeight w:val="54"/>
        </w:trPr>
        <w:tc>
          <w:tcPr>
            <w:tcW w:w="129" w:type="pct"/>
          </w:tcPr>
          <w:p w14:paraId="41A0FE7B" w14:textId="77777777" w:rsidR="00261E90" w:rsidRPr="00261E90" w:rsidRDefault="00261E90" w:rsidP="00325444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00A41657" w14:textId="3242A42C" w:rsidR="00261E90" w:rsidRPr="00261E90" w:rsidRDefault="00261E90" w:rsidP="00325444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261E90" w:rsidRPr="00261E90" w14:paraId="4C6B7DD3" w14:textId="77777777" w:rsidTr="00325444">
        <w:tc>
          <w:tcPr>
            <w:tcW w:w="129" w:type="pct"/>
          </w:tcPr>
          <w:p w14:paraId="7F075D41" w14:textId="77777777" w:rsidR="00261E90" w:rsidRPr="00261E90" w:rsidRDefault="00261E90" w:rsidP="00325444">
            <w:pPr>
              <w:spacing w:before="240"/>
              <w:jc w:val="both"/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54E6E22A" w14:textId="584F8DFF" w:rsidR="00261E90" w:rsidRPr="00261E90" w:rsidRDefault="00261E90" w:rsidP="00325444">
            <w:pPr>
              <w:spacing w:before="240"/>
              <w:jc w:val="both"/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 xml:space="preserve">Please review and evaluate the employee’s proven and observable on-the-job performance. </w:t>
            </w:r>
          </w:p>
        </w:tc>
      </w:tr>
      <w:tr w:rsidR="00261E90" w:rsidRPr="00261E90" w14:paraId="31DF7ACB" w14:textId="77777777" w:rsidTr="00325444">
        <w:trPr>
          <w:trHeight w:val="97"/>
        </w:trPr>
        <w:tc>
          <w:tcPr>
            <w:tcW w:w="129" w:type="pct"/>
          </w:tcPr>
          <w:p w14:paraId="606F82F2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03C88DB0" w14:textId="58917CD9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</w:tr>
      <w:tr w:rsidR="00261E90" w:rsidRPr="00261E90" w14:paraId="6DF61FD3" w14:textId="77777777" w:rsidTr="00325444">
        <w:trPr>
          <w:trHeight w:val="499"/>
        </w:trPr>
        <w:tc>
          <w:tcPr>
            <w:tcW w:w="129" w:type="pct"/>
          </w:tcPr>
          <w:p w14:paraId="75042468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3AF597ED" w14:textId="7A458243" w:rsidR="00261E90" w:rsidRPr="00261E90" w:rsidRDefault="00261E90" w:rsidP="00325444">
            <w:pPr>
              <w:rPr>
                <w:sz w:val="24"/>
                <w:szCs w:val="24"/>
              </w:rPr>
            </w:pPr>
            <w:proofErr w:type="gramStart"/>
            <w:r w:rsidRPr="00261E90">
              <w:rPr>
                <w:sz w:val="24"/>
                <w:szCs w:val="24"/>
              </w:rPr>
              <w:t xml:space="preserve">(  </w:t>
            </w:r>
            <w:permStart w:id="182931441" w:edGrp="everyone"/>
            <w:permEnd w:id="182931441"/>
            <w:proofErr w:type="gramEnd"/>
            <w:r w:rsidRPr="00261E90">
              <w:rPr>
                <w:sz w:val="24"/>
                <w:szCs w:val="24"/>
              </w:rPr>
              <w:t xml:space="preserve">  ) Above average – Often performs beyond normal job requirements</w:t>
            </w:r>
          </w:p>
        </w:tc>
      </w:tr>
      <w:tr w:rsidR="00261E90" w:rsidRPr="00261E90" w14:paraId="7652C52F" w14:textId="77777777" w:rsidTr="00325444">
        <w:trPr>
          <w:trHeight w:val="405"/>
        </w:trPr>
        <w:tc>
          <w:tcPr>
            <w:tcW w:w="129" w:type="pct"/>
          </w:tcPr>
          <w:p w14:paraId="3E71604C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1E8822EC" w14:textId="5D15C0D5" w:rsidR="00261E90" w:rsidRPr="00261E90" w:rsidRDefault="00261E90" w:rsidP="00325444">
            <w:pPr>
              <w:rPr>
                <w:sz w:val="24"/>
                <w:szCs w:val="24"/>
              </w:rPr>
            </w:pPr>
            <w:proofErr w:type="gramStart"/>
            <w:r w:rsidRPr="00261E90">
              <w:rPr>
                <w:sz w:val="24"/>
                <w:szCs w:val="24"/>
              </w:rPr>
              <w:t xml:space="preserve">(  </w:t>
            </w:r>
            <w:permStart w:id="402939960" w:edGrp="everyone"/>
            <w:permEnd w:id="402939960"/>
            <w:proofErr w:type="gramEnd"/>
            <w:r w:rsidRPr="00261E90">
              <w:rPr>
                <w:sz w:val="24"/>
                <w:szCs w:val="24"/>
              </w:rPr>
              <w:t xml:space="preserve">  ) Satisfactory – Fulfils normal job requirements</w:t>
            </w:r>
          </w:p>
        </w:tc>
      </w:tr>
      <w:tr w:rsidR="00261E90" w:rsidRPr="00261E90" w14:paraId="5276B587" w14:textId="77777777" w:rsidTr="00325444">
        <w:trPr>
          <w:trHeight w:val="576"/>
        </w:trPr>
        <w:tc>
          <w:tcPr>
            <w:tcW w:w="129" w:type="pct"/>
          </w:tcPr>
          <w:p w14:paraId="3DFF7176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0BB08BBF" w14:textId="16C3A3DD" w:rsidR="00261E90" w:rsidRPr="00261E90" w:rsidRDefault="00261E90" w:rsidP="00325444">
            <w:pPr>
              <w:rPr>
                <w:sz w:val="24"/>
                <w:szCs w:val="24"/>
              </w:rPr>
            </w:pPr>
            <w:proofErr w:type="gramStart"/>
            <w:r w:rsidRPr="00261E90">
              <w:rPr>
                <w:sz w:val="24"/>
                <w:szCs w:val="24"/>
              </w:rPr>
              <w:t xml:space="preserve">(  </w:t>
            </w:r>
            <w:proofErr w:type="gramEnd"/>
            <w:r w:rsidRPr="00261E90">
              <w:rPr>
                <w:sz w:val="24"/>
                <w:szCs w:val="24"/>
              </w:rPr>
              <w:t xml:space="preserve"> </w:t>
            </w:r>
            <w:permStart w:id="1721335261" w:edGrp="everyone"/>
            <w:permEnd w:id="1721335261"/>
            <w:r w:rsidRPr="00261E90">
              <w:rPr>
                <w:sz w:val="24"/>
                <w:szCs w:val="24"/>
              </w:rPr>
              <w:t xml:space="preserve"> ) Less than satisfactory – Generally performs below job requirements, but with expected improvements, could meet the requirements</w:t>
            </w:r>
          </w:p>
        </w:tc>
      </w:tr>
      <w:tr w:rsidR="00261E90" w:rsidRPr="00261E90" w14:paraId="0A0700A7" w14:textId="77777777" w:rsidTr="00325444">
        <w:trPr>
          <w:trHeight w:val="576"/>
        </w:trPr>
        <w:tc>
          <w:tcPr>
            <w:tcW w:w="129" w:type="pct"/>
          </w:tcPr>
          <w:p w14:paraId="633D0C0B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3803DF6F" w14:textId="0949A855" w:rsidR="00261E90" w:rsidRPr="00261E90" w:rsidRDefault="00261E90" w:rsidP="00325444">
            <w:pPr>
              <w:rPr>
                <w:sz w:val="24"/>
                <w:szCs w:val="24"/>
              </w:rPr>
            </w:pPr>
            <w:proofErr w:type="gramStart"/>
            <w:r w:rsidRPr="00261E90">
              <w:rPr>
                <w:sz w:val="24"/>
                <w:szCs w:val="24"/>
              </w:rPr>
              <w:t xml:space="preserve">(  </w:t>
            </w:r>
            <w:permStart w:id="120799379" w:edGrp="everyone"/>
            <w:permEnd w:id="120799379"/>
            <w:proofErr w:type="gramEnd"/>
            <w:r w:rsidRPr="00261E90">
              <w:rPr>
                <w:sz w:val="24"/>
                <w:szCs w:val="24"/>
              </w:rPr>
              <w:t xml:space="preserve">  ) Unacceptable – Performance is consistently unsatisfactory in critical areas. Needs improvements and further discussion with superior/HOD.</w:t>
            </w:r>
          </w:p>
        </w:tc>
      </w:tr>
      <w:tr w:rsidR="00261E90" w:rsidRPr="00261E90" w14:paraId="5EDE7B15" w14:textId="77777777" w:rsidTr="00325444">
        <w:trPr>
          <w:trHeight w:val="231"/>
        </w:trPr>
        <w:tc>
          <w:tcPr>
            <w:tcW w:w="129" w:type="pct"/>
          </w:tcPr>
          <w:p w14:paraId="21243E2D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06720EC1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</w:tr>
      <w:tr w:rsidR="00261E90" w:rsidRPr="00261E90" w14:paraId="55F79BC8" w14:textId="77777777" w:rsidTr="00325444">
        <w:trPr>
          <w:trHeight w:val="576"/>
        </w:trPr>
        <w:tc>
          <w:tcPr>
            <w:tcW w:w="129" w:type="pct"/>
          </w:tcPr>
          <w:p w14:paraId="0126F20E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78A53B73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2DEC68EA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4E20A8C6" w14:textId="75E6AF9F" w:rsidR="00261E90" w:rsidRPr="00261E90" w:rsidRDefault="00261E90" w:rsidP="00325444">
            <w:pPr>
              <w:rPr>
                <w:sz w:val="24"/>
                <w:szCs w:val="24"/>
              </w:rPr>
            </w:pPr>
            <w:r w:rsidRPr="00261E90">
              <w:rPr>
                <w:sz w:val="24"/>
                <w:szCs w:val="24"/>
              </w:rPr>
              <w:t xml:space="preserve">Observations: </w:t>
            </w:r>
            <w:proofErr w:type="gramStart"/>
            <w:r w:rsidRPr="00261E90">
              <w:rPr>
                <w:sz w:val="24"/>
                <w:szCs w:val="24"/>
              </w:rPr>
              <w:t xml:space="preserve">(  </w:t>
            </w:r>
            <w:permStart w:id="1354587073" w:edGrp="everyone"/>
            <w:permEnd w:id="1354587073"/>
            <w:proofErr w:type="gramEnd"/>
            <w:r w:rsidRPr="00261E90">
              <w:rPr>
                <w:sz w:val="24"/>
                <w:szCs w:val="24"/>
              </w:rPr>
              <w:t xml:space="preserve"> ) Confirm   ( </w:t>
            </w:r>
            <w:permStart w:id="1318593810" w:edGrp="everyone"/>
            <w:permEnd w:id="1318593810"/>
            <w:r w:rsidRPr="00261E90">
              <w:rPr>
                <w:sz w:val="24"/>
                <w:szCs w:val="24"/>
              </w:rPr>
              <w:t xml:space="preserve">  ) Extend Probation:  _</w:t>
            </w:r>
            <w:permStart w:id="390354322" w:edGrp="everyone"/>
            <w:permEnd w:id="390354322"/>
            <w:r w:rsidRPr="00261E90">
              <w:rPr>
                <w:sz w:val="24"/>
                <w:szCs w:val="24"/>
              </w:rPr>
              <w:t xml:space="preserve">______ Months </w:t>
            </w:r>
          </w:p>
        </w:tc>
      </w:tr>
      <w:tr w:rsidR="00006A56" w:rsidRPr="00261E90" w14:paraId="712502ED" w14:textId="77777777" w:rsidTr="00325444">
        <w:trPr>
          <w:trHeight w:val="576"/>
        </w:trPr>
        <w:tc>
          <w:tcPr>
            <w:tcW w:w="129" w:type="pct"/>
          </w:tcPr>
          <w:p w14:paraId="5B65B6DD" w14:textId="77777777" w:rsidR="00006A56" w:rsidRPr="00261E90" w:rsidRDefault="00006A56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3F230E42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44E860D6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2C3C6650" w14:textId="77777777" w:rsidR="00006A56" w:rsidRDefault="00006A56" w:rsidP="003254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Comments: </w:t>
            </w:r>
          </w:p>
          <w:p w14:paraId="0F010B9C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682511B4" w14:textId="242DE042" w:rsidR="00006A56" w:rsidRPr="00261E90" w:rsidRDefault="00006A56" w:rsidP="00325444">
            <w:pPr>
              <w:rPr>
                <w:sz w:val="24"/>
                <w:szCs w:val="24"/>
              </w:rPr>
            </w:pPr>
            <w:permStart w:id="1010323252" w:edGrp="everyone"/>
            <w:permEnd w:id="1010323252"/>
            <w:r>
              <w:rPr>
                <w:sz w:val="24"/>
                <w:szCs w:val="24"/>
              </w:rPr>
              <w:t>________________________________________________________________________</w:t>
            </w:r>
          </w:p>
        </w:tc>
      </w:tr>
      <w:tr w:rsidR="00261E90" w:rsidRPr="00261E90" w14:paraId="45E14E31" w14:textId="77777777" w:rsidTr="00325444">
        <w:trPr>
          <w:trHeight w:val="576"/>
        </w:trPr>
        <w:tc>
          <w:tcPr>
            <w:tcW w:w="129" w:type="pct"/>
          </w:tcPr>
          <w:p w14:paraId="79218D68" w14:textId="77777777" w:rsidR="00261E90" w:rsidRPr="00261E90" w:rsidRDefault="00261E90" w:rsidP="00325444">
            <w:pPr>
              <w:rPr>
                <w:sz w:val="24"/>
                <w:szCs w:val="24"/>
              </w:rPr>
            </w:pPr>
          </w:p>
        </w:tc>
        <w:tc>
          <w:tcPr>
            <w:tcW w:w="4871" w:type="pct"/>
            <w:gridSpan w:val="3"/>
          </w:tcPr>
          <w:p w14:paraId="226DA826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02666381" w14:textId="17D0BF8B" w:rsidR="00006A56" w:rsidRDefault="00006A56" w:rsidP="00325444">
            <w:pPr>
              <w:rPr>
                <w:sz w:val="24"/>
                <w:szCs w:val="24"/>
              </w:rPr>
            </w:pPr>
            <w:permStart w:id="1163226053" w:edGrp="everyone"/>
            <w:permEnd w:id="1163226053"/>
            <w:r>
              <w:rPr>
                <w:sz w:val="24"/>
                <w:szCs w:val="24"/>
              </w:rPr>
              <w:t>________________________________________________________________________</w:t>
            </w:r>
          </w:p>
          <w:p w14:paraId="43304EA9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400B5C1F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17545EC8" w14:textId="29AD744C" w:rsidR="00261E90" w:rsidRDefault="00006A56" w:rsidP="003254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Reviewed By:</w:t>
            </w:r>
          </w:p>
          <w:p w14:paraId="0DC67C9E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3F2A9AF7" w14:textId="77777777" w:rsidR="00006A56" w:rsidRDefault="00006A56" w:rsidP="00325444">
            <w:pPr>
              <w:rPr>
                <w:sz w:val="24"/>
                <w:szCs w:val="24"/>
              </w:rPr>
            </w:pPr>
          </w:p>
          <w:p w14:paraId="616551A9" w14:textId="77777777" w:rsidR="00006A56" w:rsidRDefault="00006A56" w:rsidP="003254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  <w:p w14:paraId="51964D15" w14:textId="02E77B1C" w:rsidR="00006A56" w:rsidRDefault="00006A56" w:rsidP="003254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  <w:r w:rsidR="009E4717">
              <w:rPr>
                <w:sz w:val="24"/>
                <w:szCs w:val="24"/>
              </w:rPr>
              <w:t xml:space="preserve"> </w:t>
            </w:r>
            <w:permStart w:id="1729889642" w:edGrp="everyone"/>
            <w:permEnd w:id="1729889642"/>
          </w:p>
          <w:p w14:paraId="54DE4ECC" w14:textId="5DF1E002" w:rsidR="00006A56" w:rsidRDefault="00006A56" w:rsidP="0032544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Date  :</w:t>
            </w:r>
            <w:proofErr w:type="gramEnd"/>
            <w:r w:rsidR="009E4717">
              <w:rPr>
                <w:sz w:val="24"/>
                <w:szCs w:val="24"/>
              </w:rPr>
              <w:t xml:space="preserve"> </w:t>
            </w:r>
            <w:permStart w:id="1477911339" w:edGrp="everyone"/>
            <w:permEnd w:id="1477911339"/>
          </w:p>
          <w:p w14:paraId="72C58758" w14:textId="78B4D1CF" w:rsidR="007760A0" w:rsidRDefault="007760A0" w:rsidP="003254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Position: </w:t>
            </w:r>
            <w:permStart w:id="143014108" w:edGrp="everyone"/>
            <w:permEnd w:id="143014108"/>
          </w:p>
          <w:p w14:paraId="173ACD43" w14:textId="7978A6BD" w:rsidR="007760A0" w:rsidRPr="00261E90" w:rsidRDefault="00833938" w:rsidP="00325444">
            <w:pPr>
              <w:tabs>
                <w:tab w:val="left" w:pos="1275"/>
                <w:tab w:val="center" w:pos="465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</w:tr>
    </w:tbl>
    <w:p w14:paraId="4B150990" w14:textId="011CB601" w:rsidR="00C1338A" w:rsidRPr="00C1338A" w:rsidRDefault="00C1338A" w:rsidP="007760A0"/>
    <w:sectPr w:rsidR="00C1338A" w:rsidRPr="00C1338A" w:rsidSect="00E16624">
      <w:headerReference w:type="default" r:id="rId11"/>
      <w:footerReference w:type="default" r:id="rId12"/>
      <w:pgSz w:w="12240" w:h="15840"/>
      <w:pgMar w:top="1440" w:right="1440" w:bottom="993" w:left="1440" w:header="624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DEB4D" w14:textId="77777777" w:rsidR="00067E39" w:rsidRDefault="00067E39" w:rsidP="00C9238F">
      <w:pPr>
        <w:spacing w:after="0" w:line="240" w:lineRule="auto"/>
      </w:pPr>
      <w:r>
        <w:separator/>
      </w:r>
    </w:p>
  </w:endnote>
  <w:endnote w:type="continuationSeparator" w:id="0">
    <w:p w14:paraId="157BCB27" w14:textId="77777777" w:rsidR="00067E39" w:rsidRDefault="00067E3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5DFF6F-F38E-4ACA-AF4C-2E7FB52C2445}"/>
    <w:embedBold r:id="rId2" w:fontKey="{0E54B05A-1C7F-418C-9735-C1E7F80DB5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CFE8DEE-0423-4DAD-8B06-3F2B5621459A}"/>
    <w:embedBold r:id="rId4" w:fontKey="{011BEA0F-1BA2-4B79-91C2-FEA22012FDDC}"/>
    <w:embedItalic r:id="rId5" w:fontKey="{B4224B44-4DA4-498B-9F8B-0762D47160C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52DC9AF-0034-42C1-8870-8BE42A7AE0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F0D304F5-0180-4070-BC16-67CDA7C3F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27986B9" w14:textId="77777777" w:rsidTr="00C4167A">
      <w:tc>
        <w:tcPr>
          <w:tcW w:w="4675" w:type="dxa"/>
          <w:vAlign w:val="center"/>
        </w:tcPr>
        <w:p w14:paraId="073BE0EF" w14:textId="0B960468" w:rsidR="00003212" w:rsidRPr="00003212" w:rsidRDefault="0010450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  <w:tc>
        <w:tcPr>
          <w:tcW w:w="4675" w:type="dxa"/>
          <w:vAlign w:val="center"/>
        </w:tcPr>
        <w:p w14:paraId="1F30E979" w14:textId="599C510E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tbl>
    <w:tblPr>
      <w:tblStyle w:val="TableGrid"/>
      <w:tblW w:w="8296" w:type="dxa"/>
      <w:tblInd w:w="1838" w:type="dxa"/>
      <w:tblLook w:val="04A0" w:firstRow="1" w:lastRow="0" w:firstColumn="1" w:lastColumn="0" w:noHBand="0" w:noVBand="1"/>
    </w:tblPr>
    <w:tblGrid>
      <w:gridCol w:w="2835"/>
      <w:gridCol w:w="1134"/>
      <w:gridCol w:w="1418"/>
      <w:gridCol w:w="2909"/>
    </w:tblGrid>
    <w:tr w:rsidR="00104508" w:rsidRPr="00DE6536" w14:paraId="356054A9" w14:textId="77777777" w:rsidTr="00104508">
      <w:trPr>
        <w:trHeight w:val="93"/>
      </w:trPr>
      <w:tc>
        <w:tcPr>
          <w:tcW w:w="2835" w:type="dxa"/>
        </w:tcPr>
        <w:p w14:paraId="3AD47BCB" w14:textId="38E0A49B" w:rsidR="00104508" w:rsidRPr="00DE6536" w:rsidRDefault="00104508" w:rsidP="00833938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REF. </w:t>
          </w:r>
          <w:r w:rsidRPr="00DE6536">
            <w:rPr>
              <w:sz w:val="16"/>
              <w:szCs w:val="16"/>
            </w:rPr>
            <w:t>NO</w:t>
          </w:r>
          <w:r>
            <w:rPr>
              <w:sz w:val="16"/>
              <w:szCs w:val="16"/>
            </w:rPr>
            <w:t>.:</w:t>
          </w:r>
          <w:r w:rsidRPr="00DE6536">
            <w:rPr>
              <w:sz w:val="16"/>
              <w:szCs w:val="16"/>
            </w:rPr>
            <w:t xml:space="preserve"> SLG/HR/F</w:t>
          </w:r>
          <w:r>
            <w:rPr>
              <w:sz w:val="16"/>
              <w:szCs w:val="16"/>
            </w:rPr>
            <w:t>RM/EPE</w:t>
          </w:r>
          <w:r w:rsidRPr="00DE6536">
            <w:rPr>
              <w:sz w:val="16"/>
              <w:szCs w:val="16"/>
            </w:rPr>
            <w:t>12</w:t>
          </w:r>
          <w:r>
            <w:rPr>
              <w:sz w:val="16"/>
              <w:szCs w:val="16"/>
            </w:rPr>
            <w:t>/1.1</w:t>
          </w:r>
        </w:p>
      </w:tc>
      <w:tc>
        <w:tcPr>
          <w:tcW w:w="1134" w:type="dxa"/>
        </w:tcPr>
        <w:p w14:paraId="5D295534" w14:textId="343AA2CF" w:rsidR="00104508" w:rsidRPr="00DE6536" w:rsidRDefault="00104508" w:rsidP="00833938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ISSUE NO.: 01</w:t>
          </w:r>
        </w:p>
      </w:tc>
      <w:tc>
        <w:tcPr>
          <w:tcW w:w="1418" w:type="dxa"/>
        </w:tcPr>
        <w:p w14:paraId="15B696E4" w14:textId="30D04590" w:rsidR="00104508" w:rsidRPr="00DE6536" w:rsidRDefault="00104508" w:rsidP="00833938">
          <w:pPr>
            <w:rPr>
              <w:sz w:val="16"/>
              <w:szCs w:val="16"/>
            </w:rPr>
          </w:pPr>
          <w:r w:rsidRPr="00DE6536">
            <w:rPr>
              <w:sz w:val="16"/>
              <w:szCs w:val="16"/>
            </w:rPr>
            <w:t>REVISION NO: 0</w:t>
          </w:r>
          <w:r>
            <w:rPr>
              <w:sz w:val="16"/>
              <w:szCs w:val="16"/>
            </w:rPr>
            <w:t>1</w:t>
          </w:r>
        </w:p>
      </w:tc>
      <w:tc>
        <w:tcPr>
          <w:tcW w:w="2909" w:type="dxa"/>
        </w:tcPr>
        <w:p w14:paraId="18C76AFE" w14:textId="17C3C88B" w:rsidR="00104508" w:rsidRPr="00DE6536" w:rsidRDefault="00104508" w:rsidP="00833938">
          <w:pPr>
            <w:rPr>
              <w:sz w:val="16"/>
              <w:szCs w:val="16"/>
            </w:rPr>
          </w:pPr>
          <w:r w:rsidRPr="00DE6536">
            <w:rPr>
              <w:sz w:val="16"/>
              <w:szCs w:val="16"/>
            </w:rPr>
            <w:t>EFFECTIVE DATE</w:t>
          </w:r>
          <w:r>
            <w:rPr>
              <w:sz w:val="16"/>
              <w:szCs w:val="16"/>
            </w:rPr>
            <w:t xml:space="preserve">: </w:t>
          </w:r>
          <w:r w:rsidR="00E16624">
            <w:rPr>
              <w:sz w:val="16"/>
              <w:szCs w:val="16"/>
            </w:rPr>
            <w:t>01 MARCH 2021</w:t>
          </w:r>
        </w:p>
      </w:tc>
    </w:tr>
  </w:tbl>
  <w:p w14:paraId="7B3230C9" w14:textId="77777777" w:rsidR="00576892" w:rsidRPr="00DE6536" w:rsidRDefault="00576892" w:rsidP="00003212">
    <w:pPr>
      <w:pStyle w:val="NoSpacing"/>
      <w:rPr>
        <w:sz w:val="16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166E5" w14:textId="77777777" w:rsidR="00067E39" w:rsidRDefault="00067E39" w:rsidP="00C9238F">
      <w:pPr>
        <w:spacing w:after="0" w:line="240" w:lineRule="auto"/>
      </w:pPr>
      <w:r>
        <w:separator/>
      </w:r>
    </w:p>
  </w:footnote>
  <w:footnote w:type="continuationSeparator" w:id="0">
    <w:p w14:paraId="04AFAAFC" w14:textId="77777777" w:rsidR="00067E39" w:rsidRDefault="00067E3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-7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8705"/>
    </w:tblGrid>
    <w:tr w:rsidR="005758DA" w:rsidRPr="005758DA" w14:paraId="15939CA3" w14:textId="77777777" w:rsidTr="00326A1B">
      <w:trPr>
        <w:trHeight w:val="1266"/>
      </w:trPr>
      <w:tc>
        <w:tcPr>
          <w:tcW w:w="2210" w:type="dxa"/>
          <w:tcBorders>
            <w:left w:val="nil"/>
          </w:tcBorders>
          <w:shd w:val="clear" w:color="auto" w:fill="auto"/>
        </w:tcPr>
        <w:p w14:paraId="71FC4D01" w14:textId="31F27912" w:rsidR="005758DA" w:rsidRPr="005758DA" w:rsidRDefault="005758DA" w:rsidP="005758DA">
          <w:pPr>
            <w:pStyle w:val="Header"/>
            <w:rPr>
              <w:color w:val="auto"/>
            </w:rPr>
          </w:pPr>
          <w:r w:rsidRPr="005758DA">
            <w:rPr>
              <w:color w:val="auto"/>
            </w:rPr>
            <w:drawing>
              <wp:anchor distT="0" distB="0" distL="114300" distR="114300" simplePos="0" relativeHeight="251659264" behindDoc="0" locked="0" layoutInCell="1" allowOverlap="1" wp14:anchorId="1C0E771D" wp14:editId="652E07EA">
                <wp:simplePos x="0" y="0"/>
                <wp:positionH relativeFrom="column">
                  <wp:posOffset>-34290</wp:posOffset>
                </wp:positionH>
                <wp:positionV relativeFrom="paragraph">
                  <wp:posOffset>33020</wp:posOffset>
                </wp:positionV>
                <wp:extent cx="1231265" cy="721360"/>
                <wp:effectExtent l="0" t="0" r="6985" b="254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758DA">
            <w:rPr>
              <w:color w:val="auto"/>
            </w:rPr>
            <w:t xml:space="preserve"> </w:t>
          </w:r>
        </w:p>
      </w:tc>
      <w:tc>
        <w:tcPr>
          <w:tcW w:w="8705" w:type="dxa"/>
          <w:tcBorders>
            <w:right w:val="nil"/>
          </w:tcBorders>
          <w:shd w:val="clear" w:color="auto" w:fill="auto"/>
          <w:vAlign w:val="center"/>
        </w:tcPr>
        <w:p w14:paraId="7723056A" w14:textId="5C374159" w:rsidR="005758DA" w:rsidRPr="005758DA" w:rsidRDefault="005758DA" w:rsidP="005758DA">
          <w:pPr>
            <w:pStyle w:val="Header"/>
            <w:tabs>
              <w:tab w:val="left" w:pos="7546"/>
            </w:tabs>
            <w:ind w:right="171"/>
            <w:jc w:val="center"/>
            <w:rPr>
              <w:rFonts w:ascii="Verdana" w:hAnsi="Verdana"/>
              <w:color w:val="auto"/>
              <w:sz w:val="36"/>
              <w:szCs w:val="36"/>
            </w:rPr>
          </w:pPr>
          <w:r w:rsidRPr="005758DA">
            <w:rPr>
              <w:rFonts w:ascii="Verdana" w:hAnsi="Verdana"/>
              <w:color w:val="auto"/>
              <w:sz w:val="36"/>
              <w:szCs w:val="36"/>
            </w:rPr>
            <w:t>EMPLOYEE PROBATION EVALUATION FORM</w:t>
          </w:r>
        </w:p>
      </w:tc>
    </w:tr>
  </w:tbl>
  <w:p w14:paraId="5DDB6A12" w14:textId="77777777" w:rsidR="00C9238F" w:rsidRPr="005758DA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7+e3sIFbGvMDSdbTRRY+ESVzoRhNQSphz8yKuTCnJGPx5tiIY8aXpdNWbCKGSvbdkoZ3DFV7qeahDkeSTluOhg==" w:salt="OtiIRyGRbzYiTA0/i3V5G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7E"/>
    <w:rsid w:val="00003212"/>
    <w:rsid w:val="00006A56"/>
    <w:rsid w:val="0002457A"/>
    <w:rsid w:val="00052382"/>
    <w:rsid w:val="0006568A"/>
    <w:rsid w:val="00065A07"/>
    <w:rsid w:val="00067E39"/>
    <w:rsid w:val="00076F0F"/>
    <w:rsid w:val="00084253"/>
    <w:rsid w:val="000D1F49"/>
    <w:rsid w:val="00104508"/>
    <w:rsid w:val="001727CA"/>
    <w:rsid w:val="00261E90"/>
    <w:rsid w:val="002C56E6"/>
    <w:rsid w:val="002D3238"/>
    <w:rsid w:val="00321117"/>
    <w:rsid w:val="00325444"/>
    <w:rsid w:val="00326A1B"/>
    <w:rsid w:val="00361E11"/>
    <w:rsid w:val="003F0847"/>
    <w:rsid w:val="0040090B"/>
    <w:rsid w:val="0042038D"/>
    <w:rsid w:val="0046302A"/>
    <w:rsid w:val="00487D2D"/>
    <w:rsid w:val="004D5D62"/>
    <w:rsid w:val="004E5717"/>
    <w:rsid w:val="005112D0"/>
    <w:rsid w:val="005758DA"/>
    <w:rsid w:val="00576892"/>
    <w:rsid w:val="00577E06"/>
    <w:rsid w:val="005A3BF7"/>
    <w:rsid w:val="005F2035"/>
    <w:rsid w:val="005F226C"/>
    <w:rsid w:val="005F7990"/>
    <w:rsid w:val="0063739C"/>
    <w:rsid w:val="00675EF9"/>
    <w:rsid w:val="006A2786"/>
    <w:rsid w:val="00770F25"/>
    <w:rsid w:val="007760A0"/>
    <w:rsid w:val="007A35A8"/>
    <w:rsid w:val="007B0A85"/>
    <w:rsid w:val="007C6A52"/>
    <w:rsid w:val="0082043E"/>
    <w:rsid w:val="00833938"/>
    <w:rsid w:val="00897670"/>
    <w:rsid w:val="008A3AB1"/>
    <w:rsid w:val="008B0E32"/>
    <w:rsid w:val="008E203A"/>
    <w:rsid w:val="0091229C"/>
    <w:rsid w:val="00920221"/>
    <w:rsid w:val="00940E73"/>
    <w:rsid w:val="0098597D"/>
    <w:rsid w:val="00997F7E"/>
    <w:rsid w:val="009E4717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1338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E6536"/>
    <w:rsid w:val="00E16624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9C2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0451202-22E7-4051-A514-CF4E177F7F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157</Words>
  <Characters>901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2021-01-19T05:07:00Z</dcterms:created>
  <dcterms:modified xsi:type="dcterms:W3CDTF">2021-10-08T07:03:00Z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